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21" w:rsidRPr="00C10D0E" w:rsidRDefault="00433C21">
      <w:pPr>
        <w:pStyle w:val="normal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6"/>
        <w:gridCol w:w="851"/>
        <w:gridCol w:w="9780"/>
        <w:gridCol w:w="3545"/>
      </w:tblGrid>
      <w:tr w:rsidR="00433C21" w:rsidRPr="00C10D0E" w:rsidTr="007F06E3">
        <w:trPr>
          <w:trHeight w:val="558"/>
        </w:trPr>
        <w:tc>
          <w:tcPr>
            <w:tcW w:w="2126" w:type="dxa"/>
          </w:tcPr>
          <w:p w:rsidR="00433C21" w:rsidRPr="007F06E3" w:rsidRDefault="00433C21" w:rsidP="007F06E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Объединение/</w:t>
            </w:r>
          </w:p>
          <w:p w:rsidR="00433C21" w:rsidRPr="007F06E3" w:rsidRDefault="00433C21" w:rsidP="007F06E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Дитанционное задание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433C21" w:rsidRPr="00C10D0E" w:rsidTr="007F06E3">
        <w:tc>
          <w:tcPr>
            <w:tcW w:w="2126" w:type="dxa"/>
            <w:vMerge w:val="restart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</w:rPr>
              <w:t>Т  С С –5  г.о.</w:t>
            </w:r>
          </w:p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 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825F5B">
              <w:rPr>
                <w:rFonts w:ascii="Times New Roman" w:hAnsi="Times New Roman" w:cs="Times New Roman"/>
                <w:color w:val="000000"/>
                <w:highlight w:val="white"/>
              </w:rPr>
              <w:t>Щучки и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30 раз. (не прогибать туловище в поясничном отделе позвоночника, держать прямо).</w:t>
            </w:r>
          </w:p>
          <w:p w:rsidR="00433C21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Pr="007F06E3">
              <w:rPr>
                <w:rFonts w:ascii="Times New Roman" w:hAnsi="Times New Roman" w:cs="Times New Roman"/>
                <w:color w:val="000000"/>
              </w:rPr>
              <w:t>–стоя на одной ноге, р. в стороны .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Пистолетики»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1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 раз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правая нога на диване, прыжки со сменой ног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3х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0раз.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 вместе не сгибая в коленном суставе выполняем упражнение «лодочка» 3х30 сек.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</w:t>
            </w:r>
            <w:r>
              <w:rPr>
                <w:rFonts w:ascii="Times New Roman" w:hAnsi="Times New Roman" w:cs="Times New Roman"/>
                <w:color w:val="000000"/>
              </w:rPr>
              <w:t>сед в полуприсяд 30 сек, чередуем с «планкой» - 1 мин. – 10 подходов.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6. И.П. –– упор лежа. Отжимания с хлопками. 3*20 раз.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полуприсед , ходить 1 мин – 3 подхода.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8.И.П. – упор лежа. </w:t>
            </w:r>
            <w:r>
              <w:rPr>
                <w:rFonts w:ascii="Times New Roman" w:hAnsi="Times New Roman" w:cs="Times New Roman"/>
                <w:color w:val="000000"/>
              </w:rPr>
              <w:t>Выпрыжки вверх</w:t>
            </w:r>
            <w:r w:rsidRPr="007F06E3">
              <w:rPr>
                <w:rFonts w:ascii="Times New Roman" w:hAnsi="Times New Roman" w:cs="Times New Roman"/>
                <w:color w:val="000000"/>
              </w:rPr>
              <w:t>. 3*20 раз.</w:t>
            </w:r>
          </w:p>
          <w:p w:rsidR="00433C21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F06E3">
              <w:rPr>
                <w:rFonts w:ascii="Times New Roman" w:hAnsi="Times New Roman" w:cs="Times New Roman"/>
                <w:color w:val="000000"/>
              </w:rPr>
              <w:t>. И.П.- стойка ноги вместе.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Махи ногами в кольцо 20 раз.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 И.П  - упор лежа ,ноги вместе. Стойка силой, удержание 10 сек. (спичаг ноги вместе) -10 раз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врозь(спичаг ноги врозь) -10*3 раза.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21" w:rsidRPr="00C10D0E" w:rsidTr="007F06E3">
        <w:tc>
          <w:tcPr>
            <w:tcW w:w="2126" w:type="dxa"/>
            <w:vMerge/>
          </w:tcPr>
          <w:p w:rsidR="00433C21" w:rsidRPr="007F06E3" w:rsidRDefault="00433C21" w:rsidP="007F06E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433C21" w:rsidRPr="007F06E3" w:rsidRDefault="00433C21" w:rsidP="007F06E3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F06E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33C21" w:rsidRPr="007F06E3" w:rsidRDefault="00433C21" w:rsidP="007F06E3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5" w:history="1">
              <w:r>
                <w:rPr>
                  <w:rStyle w:val="Hyperlink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33C21" w:rsidRPr="007F06E3" w:rsidRDefault="00433C21" w:rsidP="007F06E3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F06E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33C21" w:rsidRPr="007F06E3" w:rsidRDefault="00433C21" w:rsidP="007F06E3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>
                <w:rPr>
                  <w:rStyle w:val="Hyperlink"/>
                  <w:rFonts w:cs="Calibri"/>
                </w:rPr>
                <w:t>https://www.youtube.com/watch?v=TRm6oAlJzhI</w:t>
              </w:r>
            </w:hyperlink>
          </w:p>
          <w:p w:rsidR="00433C21" w:rsidRPr="007F06E3" w:rsidRDefault="00433C21" w:rsidP="007F06E3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433C21" w:rsidRPr="007F06E3" w:rsidRDefault="00433C21" w:rsidP="007F06E3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433C21" w:rsidRPr="007F06E3" w:rsidRDefault="00433C21" w:rsidP="007F06E3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33C21" w:rsidRPr="00C10D0E" w:rsidTr="007F06E3">
        <w:tc>
          <w:tcPr>
            <w:tcW w:w="2126" w:type="dxa"/>
            <w:vMerge w:val="restart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7F06E3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7F06E3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Отжимания ,руки сгибаются вдоль корпуса, лечь на локти ,вернуться в и.п.- «кузнечики»  3 подхода по30 раз .  ( не прогибать туловище в поясничном отделе позвоночника).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 , ноги полусогнуты в коленях. Сгибание и разгибание туловища (пресс)3х30раз.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вместе, не сгибая в коленном суставе выполняем упражнение «лодочка» 3х30 сек.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6.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8. И.П. –стоя на одной ноге, р. на пояс. Прыжки в группировку. 3*20 раз.Выполнить на обе ноги.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 .И.П. – упор лежа ,правая рука впереди ,левая – ближе к корпусу Прыжки, отжимаясь смена положения рук. 3*20 раз.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 И.П  - упор лежа ,ноги вместе. Стойка силой, удержание 10 сек. (спичаг ноги вместе) -10 раз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врозь(спичаг ноги врозь) -10*3 раза.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433C21" w:rsidRPr="007F06E3" w:rsidRDefault="00433C21" w:rsidP="007F06E3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6. И.П. – сед на стопах, упор на руки, колени поднять.  Расстягиваем стопы 5 минут.</w:t>
            </w:r>
          </w:p>
          <w:p w:rsidR="00433C21" w:rsidRPr="007F06E3" w:rsidRDefault="00433C21" w:rsidP="007F06E3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21" w:rsidRPr="00C10D0E" w:rsidTr="007F06E3">
        <w:tc>
          <w:tcPr>
            <w:tcW w:w="2126" w:type="dxa"/>
            <w:vMerge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433C21" w:rsidRPr="007F06E3" w:rsidRDefault="00433C21" w:rsidP="007F06E3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F06E3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433C21" w:rsidRPr="007F06E3" w:rsidRDefault="00433C21" w:rsidP="007F06E3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7" w:history="1">
              <w:r>
                <w:rPr>
                  <w:rStyle w:val="Hyperlink"/>
                  <w:rFonts w:cs="Calibri"/>
                </w:rPr>
                <w:t>https://www.youtube.com/watch?v=LXfnFaWRsdY</w:t>
              </w:r>
            </w:hyperlink>
          </w:p>
          <w:p w:rsidR="00433C21" w:rsidRPr="007F06E3" w:rsidRDefault="00433C21" w:rsidP="007F06E3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33C21" w:rsidRPr="00C10D0E" w:rsidTr="007F06E3">
        <w:tc>
          <w:tcPr>
            <w:tcW w:w="2126" w:type="dxa"/>
            <w:vMerge/>
          </w:tcPr>
          <w:p w:rsidR="00433C21" w:rsidRPr="007F06E3" w:rsidRDefault="00433C21" w:rsidP="007F06E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433C21" w:rsidRPr="007F06E3" w:rsidRDefault="00433C21" w:rsidP="007F06E3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F06E3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433C21" w:rsidRPr="007F06E3" w:rsidRDefault="00433C21" w:rsidP="007F06E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8" w:history="1">
              <w:r>
                <w:rPr>
                  <w:rStyle w:val="Hyperlink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433C21" w:rsidRDefault="00433C21">
      <w:pPr>
        <w:pStyle w:val="normal0"/>
        <w:spacing w:line="276" w:lineRule="auto"/>
        <w:rPr>
          <w:sz w:val="26"/>
          <w:szCs w:val="26"/>
        </w:rPr>
      </w:pPr>
    </w:p>
    <w:sectPr w:rsidR="00433C21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1B2D400C"/>
    <w:multiLevelType w:val="hybridMultilevel"/>
    <w:tmpl w:val="0CB6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76E"/>
    <w:rsid w:val="00160439"/>
    <w:rsid w:val="00275E4F"/>
    <w:rsid w:val="0029712E"/>
    <w:rsid w:val="00371242"/>
    <w:rsid w:val="0037476E"/>
    <w:rsid w:val="003B7786"/>
    <w:rsid w:val="0042553D"/>
    <w:rsid w:val="00433C21"/>
    <w:rsid w:val="0047233B"/>
    <w:rsid w:val="00567F0B"/>
    <w:rsid w:val="007F06E3"/>
    <w:rsid w:val="00825F5B"/>
    <w:rsid w:val="00A85032"/>
    <w:rsid w:val="00BB7B7D"/>
    <w:rsid w:val="00BE176E"/>
    <w:rsid w:val="00C10D0E"/>
    <w:rsid w:val="00C52CA5"/>
    <w:rsid w:val="00FC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B7D"/>
    <w:pPr>
      <w:spacing w:after="160" w:line="256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BE176E"/>
    <w:pPr>
      <w:spacing w:after="160" w:line="256" w:lineRule="auto"/>
    </w:p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link w:val="TitleChar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37476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74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WFla3TtP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XfnFaWRs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Rm6oAlJzhI" TargetMode="External"/><Relationship Id="rId5" Type="http://schemas.openxmlformats.org/officeDocument/2006/relationships/hyperlink" Target="https://www.youtube.com/watch?v=GCGCybUFiy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4</Pages>
  <Words>778</Words>
  <Characters>4441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***</cp:lastModifiedBy>
  <cp:revision>4</cp:revision>
  <dcterms:created xsi:type="dcterms:W3CDTF">2020-04-02T07:54:00Z</dcterms:created>
  <dcterms:modified xsi:type="dcterms:W3CDTF">2020-04-03T07:03:00Z</dcterms:modified>
</cp:coreProperties>
</file>